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03D3E0" w14:textId="6E633742" w:rsidR="007A7988" w:rsidRDefault="0027143A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32C08515" wp14:editId="31975312">
            <wp:simplePos x="0" y="0"/>
            <wp:positionH relativeFrom="column">
              <wp:posOffset>4396740</wp:posOffset>
            </wp:positionH>
            <wp:positionV relativeFrom="paragraph">
              <wp:posOffset>1041280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7CB440C" w14:textId="535ED05A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47CB4412" w14:textId="77777777" w:rsidTr="00DF7B64">
        <w:tc>
          <w:tcPr>
            <w:tcW w:w="9628" w:type="dxa"/>
            <w:gridSpan w:val="2"/>
          </w:tcPr>
          <w:p w14:paraId="44336FC9" w14:textId="77777777" w:rsidR="0027143A" w:rsidRPr="007879F5" w:rsidRDefault="0027143A" w:rsidP="0027143A">
            <w:pPr>
              <w:pStyle w:val="Brevhoved1"/>
            </w:pPr>
            <w:bookmarkStart w:id="0" w:name="SelNavn"/>
            <w:r>
              <w:t>Birkerød</w:t>
            </w:r>
            <w:r w:rsidRPr="007879F5">
              <w:t xml:space="preserve"> almennyttige Boligselskab</w:t>
            </w:r>
            <w:bookmarkEnd w:id="0"/>
          </w:p>
          <w:p w14:paraId="418AF9E2" w14:textId="0178E6B3" w:rsidR="00DF7B64" w:rsidRPr="0027143A" w:rsidRDefault="0027143A" w:rsidP="00DF7B64">
            <w:pPr>
              <w:pStyle w:val="Brevhoved2"/>
              <w:jc w:val="both"/>
            </w:pPr>
            <w:r w:rsidRPr="0027143A">
              <w:t>Møllevangen</w:t>
            </w:r>
          </w:p>
          <w:p w14:paraId="47CB4411" w14:textId="54079278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3D58118A" w14:textId="77777777" w:rsidTr="00DF7B64">
        <w:tc>
          <w:tcPr>
            <w:tcW w:w="5661" w:type="dxa"/>
          </w:tcPr>
          <w:p w14:paraId="2FDF4775" w14:textId="4C7F5950" w:rsidR="00DF7B64" w:rsidRPr="0027143A" w:rsidRDefault="00F4292C" w:rsidP="00DF7B64">
            <w:pPr>
              <w:tabs>
                <w:tab w:val="left" w:pos="5954"/>
                <w:tab w:val="left" w:pos="7088"/>
              </w:tabs>
              <w:ind w:right="-568"/>
              <w:rPr>
                <w:noProof/>
              </w:rPr>
            </w:pPr>
            <w:r>
              <w:rPr>
                <w:noProof/>
              </w:rPr>
              <w:fldChar w:fldCharType="begin"/>
            </w:r>
            <w:r>
              <w:rPr>
                <w:rFonts w:eastAsiaTheme="minorEastAsia" w:cstheme="minorBidi"/>
                <w:noProof/>
                <w:sz w:val="22"/>
                <w:szCs w:val="22"/>
              </w:rPr>
              <w:instrText xml:space="preserve"> MERGEFIELD Lejekontrakt_Navn \* MERGEFORMAT </w:instrText>
            </w:r>
            <w:r>
              <w:rPr>
                <w:rFonts w:eastAsiaTheme="minorEastAsia" w:cstheme="minorBidi"/>
                <w:noProof/>
                <w:sz w:val="22"/>
                <w:szCs w:val="22"/>
              </w:rPr>
              <w:fldChar w:fldCharType="separate"/>
            </w:r>
            <w:r w:rsidR="0027143A" w:rsidRPr="0027143A">
              <w:rPr>
                <w:noProof/>
              </w:rPr>
              <w:t>Navn</w:t>
            </w:r>
            <w:r>
              <w:rPr>
                <w:noProof/>
              </w:rPr>
              <w:fldChar w:fldCharType="end"/>
            </w:r>
            <w:r w:rsidR="0027143A">
              <w:t>__________________________________</w:t>
            </w:r>
            <w:r w:rsidR="00DF7B64" w:rsidRPr="0027143A">
              <w:tab/>
              <w:t xml:space="preserve"> </w:t>
            </w:r>
          </w:p>
          <w:p w14:paraId="113C2A7B" w14:textId="77777777" w:rsidR="0027143A" w:rsidRDefault="0027143A" w:rsidP="00DF7B64">
            <w:pPr>
              <w:tabs>
                <w:tab w:val="left" w:pos="5954"/>
                <w:tab w:val="left" w:pos="7088"/>
              </w:tabs>
              <w:rPr>
                <w:lang w:val="de-DE"/>
              </w:rPr>
            </w:pPr>
          </w:p>
          <w:p w14:paraId="23C51A8A" w14:textId="0DB3F9B5" w:rsidR="00DF7B64" w:rsidRPr="0027143A" w:rsidRDefault="0027143A" w:rsidP="00DF7B64">
            <w:pPr>
              <w:tabs>
                <w:tab w:val="left" w:pos="5954"/>
                <w:tab w:val="left" w:pos="7088"/>
              </w:tabs>
            </w:pPr>
            <w:r w:rsidRPr="0027143A">
              <w:rPr>
                <w:lang w:val="de-DE"/>
              </w:rPr>
              <w:t>Adresse</w:t>
            </w:r>
            <w:r>
              <w:rPr>
                <w:lang w:val="de-DE"/>
              </w:rPr>
              <w:t>________________________________</w:t>
            </w:r>
          </w:p>
          <w:p w14:paraId="61310216" w14:textId="77777777" w:rsidR="0027143A" w:rsidRDefault="0027143A" w:rsidP="00DF7B64">
            <w:pPr>
              <w:pStyle w:val="Brevhoved1"/>
              <w:rPr>
                <w:sz w:val="20"/>
                <w:szCs w:val="20"/>
              </w:rPr>
            </w:pPr>
          </w:p>
          <w:p w14:paraId="639DC9E8" w14:textId="72E67218" w:rsidR="00DF7B64" w:rsidRDefault="0027143A" w:rsidP="00DF7B64">
            <w:pPr>
              <w:pStyle w:val="Brevhoved1"/>
            </w:pPr>
            <w:r w:rsidRPr="0027143A">
              <w:rPr>
                <w:sz w:val="20"/>
                <w:szCs w:val="20"/>
              </w:rPr>
              <w:t>By</w:t>
            </w:r>
            <w:r>
              <w:rPr>
                <w:sz w:val="20"/>
                <w:szCs w:val="20"/>
              </w:rPr>
              <w:t>____________________________________</w:t>
            </w:r>
          </w:p>
        </w:tc>
        <w:tc>
          <w:tcPr>
            <w:tcW w:w="3967" w:type="dxa"/>
          </w:tcPr>
          <w:p w14:paraId="15528BDB" w14:textId="0FD617E6" w:rsidR="00DF7B64" w:rsidRPr="00686CC9" w:rsidRDefault="00DF7B64" w:rsidP="00DF7B64">
            <w:pPr>
              <w:tabs>
                <w:tab w:val="left" w:pos="1175"/>
              </w:tabs>
              <w:rPr>
                <w:rFonts w:cstheme="minorHAnsi"/>
                <w:lang w:val="en-US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</w:t>
            </w:r>
            <w:proofErr w:type="spellStart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>mrk</w:t>
            </w:r>
            <w:proofErr w:type="spellEnd"/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. </w:t>
            </w:r>
            <w:r w:rsidRPr="00686CC9">
              <w:rPr>
                <w:rFonts w:cstheme="minorHAnsi"/>
                <w:lang w:val="en-US"/>
              </w:rPr>
              <w:tab/>
            </w:r>
            <w:r w:rsidR="0027143A" w:rsidRPr="0027143A">
              <w:rPr>
                <w:rFonts w:cstheme="minorHAnsi"/>
                <w:lang w:val="en-US"/>
              </w:rPr>
              <w:t xml:space="preserve">0301-        - </w:t>
            </w:r>
            <w:r w:rsidRPr="00686CC9">
              <w:rPr>
                <w:rFonts w:cstheme="minorHAnsi"/>
                <w:lang w:val="en-US"/>
              </w:rPr>
              <w:br/>
              <w:t>e-mail</w:t>
            </w:r>
            <w:r w:rsidRPr="00686CC9">
              <w:rPr>
                <w:rFonts w:cstheme="minorHAnsi"/>
                <w:lang w:val="en-US"/>
              </w:rPr>
              <w:tab/>
            </w:r>
            <w:hyperlink r:id="rId12" w:history="1">
              <w:r w:rsidRPr="00686CC9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3757C61D" w14:textId="041D2D65" w:rsidR="00DF7B64" w:rsidRPr="00DF7B64" w:rsidRDefault="00DF7B64" w:rsidP="00DF7B64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Pr="00DF7B64">
              <w:rPr>
                <w:rFonts w:cstheme="minorHAnsi"/>
              </w:rPr>
              <w:tab/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56D135B2" w14:textId="44BEC393" w:rsidR="00686CC9" w:rsidRDefault="00686CC9" w:rsidP="00435856">
      <w:pPr>
        <w:pStyle w:val="Overskrift3"/>
        <w:spacing w:before="0" w:line="240" w:lineRule="auto"/>
      </w:pPr>
      <w:bookmarkStart w:id="3" w:name="StartHer"/>
      <w:bookmarkEnd w:id="3"/>
    </w:p>
    <w:p w14:paraId="3305D97D" w14:textId="77777777" w:rsidR="00686CC9" w:rsidRDefault="00686CC9" w:rsidP="00686CC9">
      <w:pPr>
        <w:spacing w:line="240" w:lineRule="auto"/>
      </w:pPr>
    </w:p>
    <w:p w14:paraId="69EAB3EA" w14:textId="5593CA02" w:rsidR="00686CC9" w:rsidRDefault="00686CC9" w:rsidP="004560F0">
      <w:pPr>
        <w:spacing w:line="360" w:lineRule="auto"/>
      </w:pPr>
      <w:r>
        <w:t xml:space="preserve">Lejemålet beliggende </w:t>
      </w:r>
      <w:r w:rsidR="0027143A" w:rsidRPr="0027143A">
        <w:t>____________________________________</w:t>
      </w:r>
      <w:r>
        <w:t xml:space="preserve"> tømmes, fraflyttes og nøgler afleveres til ej</w:t>
      </w:r>
      <w:r w:rsidR="0027143A">
        <w:t>endomskontoret den ____________</w:t>
      </w:r>
      <w:r>
        <w:t xml:space="preserve">. </w:t>
      </w:r>
    </w:p>
    <w:p w14:paraId="6B3D7990" w14:textId="023756FD" w:rsidR="00686CC9" w:rsidRDefault="00686CC9" w:rsidP="00686CC9">
      <w:r>
        <w:t>Du har valgt selv at finde en g</w:t>
      </w:r>
      <w:bookmarkStart w:id="4" w:name="_GoBack"/>
      <w:bookmarkEnd w:id="4"/>
      <w:r>
        <w:t xml:space="preserve">enhusningsbolig og er derfor berettiget til huslejereduktion i genhusningsperioden. </w:t>
      </w:r>
    </w:p>
    <w:p w14:paraId="7F7DAA76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4E67AE25" w14:textId="72F6DAD6" w:rsidR="00686CC9" w:rsidRDefault="00686CC9" w:rsidP="00686CC9">
      <w:r>
        <w:t xml:space="preserve">Der kan i sådan en situation opstå ventetid, da der ikke en tilbageholdt en bolig til dig. </w:t>
      </w:r>
    </w:p>
    <w:p w14:paraId="07050154" w14:textId="282E0394" w:rsidR="00686CC9" w:rsidRDefault="00686CC9" w:rsidP="00686CC9">
      <w:r>
        <w:t>I genhusningsperioden genhuser jeg mig på adressen:</w:t>
      </w:r>
    </w:p>
    <w:p w14:paraId="558CE05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63C26311" w14:textId="77777777" w:rsidTr="00435856">
        <w:tc>
          <w:tcPr>
            <w:tcW w:w="2405" w:type="dxa"/>
            <w:vAlign w:val="center"/>
          </w:tcPr>
          <w:p w14:paraId="4482CFE9" w14:textId="1CE71C01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696F093D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49E6A162" w14:textId="77777777" w:rsidTr="00435856">
        <w:tc>
          <w:tcPr>
            <w:tcW w:w="2405" w:type="dxa"/>
            <w:vAlign w:val="center"/>
          </w:tcPr>
          <w:p w14:paraId="335F7152" w14:textId="76A9FBF8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6F8B311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55ECD55A" w14:textId="77777777" w:rsidTr="00435856">
        <w:tc>
          <w:tcPr>
            <w:tcW w:w="2405" w:type="dxa"/>
            <w:vAlign w:val="center"/>
          </w:tcPr>
          <w:p w14:paraId="2FCA13A1" w14:textId="5AF03833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5FD7F5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3E81510B" w14:textId="77777777" w:rsidTr="00435856">
        <w:tc>
          <w:tcPr>
            <w:tcW w:w="2405" w:type="dxa"/>
            <w:vAlign w:val="center"/>
          </w:tcPr>
          <w:p w14:paraId="79C1C791" w14:textId="12A783FE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A11F8C5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6D4170D9" w14:textId="77777777" w:rsidTr="00435856">
        <w:tc>
          <w:tcPr>
            <w:tcW w:w="2405" w:type="dxa"/>
            <w:vAlign w:val="center"/>
          </w:tcPr>
          <w:p w14:paraId="28068B49" w14:textId="5E69E224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E1A2D1D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641449A8" w14:textId="77777777" w:rsidR="00435856" w:rsidRDefault="00435856" w:rsidP="00686CC9"/>
    <w:p w14:paraId="2E9D2103" w14:textId="77777777" w:rsidR="00435856" w:rsidRDefault="00435856" w:rsidP="00686CC9"/>
    <w:p w14:paraId="3F47E5EA" w14:textId="77777777" w:rsidR="00563A8C" w:rsidRDefault="00563A8C" w:rsidP="00686CC9"/>
    <w:p w14:paraId="4394BD23" w14:textId="3D4A7EE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3C28BA10" w14:textId="5D770D9F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17FDEF43" w14:textId="1FE58005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6F2904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6F2904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F4292C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F4292C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13FEB13D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4309111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6F2904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6F2904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F4292C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47CB441A" w14:textId="77777777" w:rsidR="00020CBB" w:rsidRDefault="00F4292C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F4292C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27143A"/>
    <w:rsid w:val="0030648B"/>
    <w:rsid w:val="00435856"/>
    <w:rsid w:val="004560F0"/>
    <w:rsid w:val="00563A8C"/>
    <w:rsid w:val="00607B33"/>
    <w:rsid w:val="0064288E"/>
    <w:rsid w:val="00686CC9"/>
    <w:rsid w:val="006F2904"/>
    <w:rsid w:val="00745AE4"/>
    <w:rsid w:val="007879F5"/>
    <w:rsid w:val="007A7988"/>
    <w:rsid w:val="00C13566"/>
    <w:rsid w:val="00C14295"/>
    <w:rsid w:val="00DF7B64"/>
    <w:rsid w:val="00ED047C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60F0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560F0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4560F0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4560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4560F0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4560F0"/>
  </w:style>
  <w:style w:type="paragraph" w:styleId="Sidehoved">
    <w:name w:val="header"/>
    <w:basedOn w:val="Normal"/>
    <w:link w:val="SidehovedTegn"/>
    <w:uiPriority w:val="99"/>
    <w:unhideWhenUsed/>
    <w:rsid w:val="004560F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4560F0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4560F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4560F0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4560F0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4560F0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4560F0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4560F0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4560F0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4560F0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4560F0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4560F0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4560F0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4560F0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4560F0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4560F0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4560F0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4560F0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4560F0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4560F0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4560F0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4560F0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4560F0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4560F0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4560F0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4560F0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4560F0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4560F0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4560F0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4560F0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4560F0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4560F0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4560F0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4560F0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4560F0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4560F0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1133D5B2BDDDFB40ACCE46E6636E6AD4" ma:contentTypeVersion="2" ma:contentTypeDescription="GetOrganized dokument" ma:contentTypeScope="" ma:versionID="c2ee6833b87281524d9e0eb0bdd722d5">
  <xsd:schema xmlns:xsd="http://www.w3.org/2001/XMLSchema" xmlns:xs="http://www.w3.org/2001/XMLSchema" xmlns:p="http://schemas.microsoft.com/office/2006/metadata/properties" xmlns:ns1="http://schemas.microsoft.com/sharepoint/v3" xmlns:ns2="682989ad-cf3f-4747-b97d-01c2e28520e3" xmlns:ns3="1821644f-c7ac-4dc4-9e2f-ac1ddb1ec445" xmlns:ns4="ebfeadab-bc85-4835-a157-b8b4e97ca194" xmlns:ns5="3b69f247-d12c-4421-9008-86aaa977b689" xmlns:ns6="682989ad-cf3f-4747-b97d-01c2e28520e3" targetNamespace="http://schemas.microsoft.com/office/2006/metadata/properties" ma:root="true" ma:fieldsID="e8ed3b7d0444d409ed894a5567485dfa" ns1:_="" ns6:_="" ns3:_="" ns4:_="" ns5:_="">
    <xsd:import namespace="http://schemas.microsoft.com/sharepoint/v3"/>
    <xsd:import namespace="682989ad-cf3f-4747-b97d-01c2e28520e3"/>
    <xsd:import namespace="1821644f-c7ac-4dc4-9e2f-ac1ddb1ec445"/>
    <xsd:import namespace="ebfeadab-bc85-4835-a157-b8b4e97ca194"/>
    <xsd:import namespace="3b69f247-d12c-4421-9008-86aaa977b689"/>
    <xsd:import namespace="682989ad-cf3f-4747-b97d-01c2e28520e3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2989ad-cf3f-4747-b97d-01c2e28520e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F0E06936-6572-4FB7-BF1E-F937C1989152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69f247-d12c-4421-9008-86aaa977b689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2ea24f72-5f0a-495d-94b1-c7af8cac7cc0}" ma:internalName="TaxCatchAll" ma:showField="CatchAllData" ma:web="3b69f247-d12c-4421-9008-86aaa977b68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2989ad-cf3f-4747-b97d-01c2e28520e3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5182394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ASG-2015-06125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682989ad-cf3f-4747-b97d-01c2e28520e3">
      <Terms xmlns="http://schemas.microsoft.com/office/infopath/2007/PartnerControls"/>
    </DocumentTypeTaxHTField0>
    <PrimaryKeywordTaxHTField0 xmlns="682989ad-cf3f-4747-b97d-01c2e28520e3">
      <Terms xmlns="http://schemas.microsoft.com/office/infopath/2007/PartnerControls"/>
    </PrimaryKeywordTaxHTField0>
    <SecondaryKeywordsTaxHTField0 xmlns="682989ad-cf3f-4747-b97d-01c2e28520e3">
      <Terms xmlns="http://schemas.microsoft.com/office/infopath/2007/PartnerControls"/>
    </SecondaryKeywordsTaxHTField0>
    <TaxCatchAll xmlns="3b69f247-d12c-4421-9008-86aaa977b689"/>
    <ReceivedFrom xmlns="682989ad-cf3f-4747-b97d-01c2e28520e3" xsi:nil="true"/>
    <PublishStatus xmlns="682989ad-cf3f-4747-b97d-01c2e28520e3" xsi:nil="true"/>
    <NotificationRecipients xmlns="682989ad-cf3f-4747-b97d-01c2e28520e3" xsi:nil="true"/>
    <Correspondance xmlns="682989ad-cf3f-4747-b97d-01c2e28520e3">Intern</Correspondance>
    <Recipients xmlns="682989ad-cf3f-4747-b97d-01c2e28520e3"/>
    <Afdeling_x003a__x0020_Afdeling xmlns="682989ad-cf3f-4747-b97d-01c2e28520e3" xsi:nil="true"/>
    <Group xmlns="682989ad-cf3f-4747-b97d-01c2e28520e3">
      <UserInfo>
        <DisplayName/>
        <AccountId xsi:nil="true"/>
        <AccountType/>
      </UserInfo>
    </Group>
    <Preview xmlns="682989ad-cf3f-4747-b97d-01c2e28520e3" xsi:nil="true"/>
    <Afdeling_x003a__x0020_Selskab xmlns="682989ad-cf3f-4747-b97d-01c2e28520e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DDAAEA-6B6B-4B77-A7B0-762BCC32E6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2989ad-cf3f-4747-b97d-01c2e28520e3"/>
    <ds:schemaRef ds:uri="1821644f-c7ac-4dc4-9e2f-ac1ddb1ec445"/>
    <ds:schemaRef ds:uri="ebfeadab-bc85-4835-a157-b8b4e97ca194"/>
    <ds:schemaRef ds:uri="3b69f247-d12c-4421-9008-86aaa977b6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682989ad-cf3f-4747-b97d-01c2e28520e3"/>
    <ds:schemaRef ds:uri="3b69f247-d12c-4421-9008-86aaa977b689"/>
    <ds:schemaRef ds:uri="http://schemas.microsoft.com/sharepoint/v3"/>
    <ds:schemaRef ds:uri="1821644f-c7ac-4dc4-9e2f-ac1ddb1ec44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BD277E72-E056-4BE8-9772-5BC4735C5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152</Words>
  <Characters>933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2019-09-05T12:05:00Z</dcterms:created>
  <dcterms:modified xsi:type="dcterms:W3CDTF">2019-09-05T12:05:00Z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0x010100AC085CFC53BC46CEA2EADE194AD9D482001133D5B2BDDDFB40ACCE46E6636E6AD4</vt:lpwstr>
  </property>
  <property fmtid="{D5CDD505-2E9C-101B-9397-08002B2CF9AE}" pid="6" name="CCMSystem">
    <vt:lpwstr> </vt:lpwstr>
  </property>
</Properties>
</file>